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Top layout table"/>
      </w:tblPr>
      <w:tblGrid>
        <w:gridCol w:w="5990"/>
      </w:tblGrid>
      <w:tr w:rsidR="00017857" w14:paraId="7DDE31DF" w14:textId="77777777" w:rsidTr="002F38E6">
        <w:trPr>
          <w:trHeight w:val="2790"/>
          <w:jc w:val="center"/>
        </w:trPr>
        <w:tc>
          <w:tcPr>
            <w:tcW w:w="5990" w:type="dxa"/>
          </w:tcPr>
          <w:p w14:paraId="3AF5AC42" w14:textId="77777777" w:rsidR="00B47D45" w:rsidRPr="004A042C" w:rsidRDefault="00D91722" w:rsidP="00B47D45">
            <w:pPr>
              <w:pStyle w:val="Title"/>
              <w:rPr>
                <w:color w:val="000000" w:themeColor="text1"/>
              </w:rPr>
            </w:pPr>
            <w:r>
              <w:rPr>
                <w:color w:val="000000" w:themeColor="text1"/>
              </w:rPr>
              <w:t>BBC Pot Luck Dinner &amp; Meeting</w:t>
            </w:r>
            <w:r w:rsidR="00B47D45">
              <w:rPr>
                <w:color w:val="000000" w:themeColor="text1"/>
              </w:rPr>
              <w:t xml:space="preserve"> NOV 4</w:t>
            </w:r>
            <w:r w:rsidR="00B47D45" w:rsidRPr="00B47D45">
              <w:rPr>
                <w:color w:val="000000" w:themeColor="text1"/>
                <w:vertAlign w:val="superscript"/>
              </w:rPr>
              <w:t>th</w:t>
            </w:r>
            <w:r w:rsidR="00EF517E">
              <w:rPr>
                <w:color w:val="000000" w:themeColor="text1"/>
                <w:vertAlign w:val="superscript"/>
              </w:rPr>
              <w:t xml:space="preserve"> </w:t>
            </w:r>
          </w:p>
        </w:tc>
      </w:tr>
      <w:tr w:rsidR="001D48CC" w14:paraId="7E596F2F" w14:textId="77777777" w:rsidTr="002F38E6">
        <w:trPr>
          <w:trHeight w:val="4401"/>
          <w:jc w:val="center"/>
        </w:trPr>
        <w:tc>
          <w:tcPr>
            <w:tcW w:w="5990" w:type="dxa"/>
          </w:tcPr>
          <w:p w14:paraId="502C264E" w14:textId="77777777" w:rsidR="00D91722" w:rsidRPr="00D91722" w:rsidRDefault="00D91722" w:rsidP="00D91722">
            <w:pPr>
              <w:pStyle w:val="OtherText"/>
              <w:rPr>
                <w:bCs/>
                <w:color w:val="000000" w:themeColor="text1"/>
              </w:rPr>
            </w:pPr>
            <w:r w:rsidRPr="00D91722">
              <w:rPr>
                <w:bCs/>
                <w:color w:val="000000" w:themeColor="text1"/>
              </w:rPr>
              <w:t> The Random Lake Area</w:t>
            </w:r>
            <w:r w:rsidR="00EF517E" w:rsidRPr="00D91722">
              <w:rPr>
                <w:bCs/>
                <w:color w:val="000000" w:themeColor="text1"/>
              </w:rPr>
              <w:t> Historical</w:t>
            </w:r>
            <w:r w:rsidRPr="00D91722">
              <w:rPr>
                <w:bCs/>
                <w:color w:val="000000" w:themeColor="text1"/>
              </w:rPr>
              <w:t xml:space="preserve"> Society Museum</w:t>
            </w:r>
            <w:r w:rsidR="00EF517E">
              <w:rPr>
                <w:bCs/>
                <w:color w:val="000000" w:themeColor="text1"/>
              </w:rPr>
              <w:t xml:space="preserve"> starts at 5 pm.</w:t>
            </w:r>
          </w:p>
          <w:p w14:paraId="48C66690" w14:textId="77777777" w:rsidR="00017857" w:rsidRPr="004A042C" w:rsidRDefault="00D91722" w:rsidP="004D280B">
            <w:pPr>
              <w:pStyle w:val="OtherText"/>
              <w:rPr>
                <w:color w:val="000000" w:themeColor="text1"/>
              </w:rPr>
            </w:pPr>
            <w:r w:rsidRPr="00D91722">
              <w:rPr>
                <w:color w:val="000000" w:themeColor="text1"/>
              </w:rPr>
              <w:t>Kathy's 111 Trackside Cafe, located at 111 Carroll Street in Random Lake</w:t>
            </w:r>
            <w:r w:rsidR="00B47D45">
              <w:rPr>
                <w:color w:val="000000" w:themeColor="text1"/>
              </w:rPr>
              <w:t xml:space="preserve"> WI</w:t>
            </w:r>
          </w:p>
        </w:tc>
      </w:tr>
      <w:tr w:rsidR="001D48CC" w14:paraId="7943437B" w14:textId="77777777" w:rsidTr="002F38E6">
        <w:trPr>
          <w:trHeight w:val="288"/>
          <w:jc w:val="center"/>
        </w:trPr>
        <w:tc>
          <w:tcPr>
            <w:tcW w:w="5990" w:type="dxa"/>
          </w:tcPr>
          <w:p w14:paraId="480B6C37" w14:textId="77777777"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2480CD28" w14:textId="77777777" w:rsidR="001D48CC" w:rsidRDefault="001D48CC" w:rsidP="001D48CC">
      <w:pPr>
        <w:pStyle w:val="Subtitle"/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Bottom layout table"/>
      </w:tblPr>
      <w:tblGrid>
        <w:gridCol w:w="10512"/>
      </w:tblGrid>
      <w:tr w:rsidR="001564C2" w14:paraId="4156F9D9" w14:textId="77777777" w:rsidTr="0081727B">
        <w:tc>
          <w:tcPr>
            <w:tcW w:w="10512" w:type="dxa"/>
          </w:tcPr>
          <w:p w14:paraId="7C4B3A97" w14:textId="77777777" w:rsidR="001564C2" w:rsidRDefault="00D91722" w:rsidP="00D91722">
            <w:pPr>
              <w:pStyle w:val="Subtitle"/>
            </w:pPr>
            <w:r>
              <w:lastRenderedPageBreak/>
              <w:t xml:space="preserve">We are going to do something </w:t>
            </w:r>
            <w:r w:rsidR="002E1EE8">
              <w:t>different due to the closing of</w:t>
            </w:r>
            <w:r>
              <w:t xml:space="preserve"> the Legion hall in Cudahy.</w:t>
            </w:r>
          </w:p>
          <w:p w14:paraId="6D13A27F" w14:textId="77777777" w:rsidR="00D91722" w:rsidRDefault="002E1EE8" w:rsidP="00D91722">
            <w:pPr>
              <w:pStyle w:val="Subtitle"/>
            </w:pPr>
            <w:r>
              <w:t>It will be the same</w:t>
            </w:r>
            <w:r w:rsidR="00D91722">
              <w:t xml:space="preserve"> Pot Luck dinner</w:t>
            </w:r>
            <w:r>
              <w:t xml:space="preserve"> as we have done in the past. B</w:t>
            </w:r>
            <w:r w:rsidR="00D91722">
              <w:t>ut</w:t>
            </w:r>
            <w:r>
              <w:t>, it will be</w:t>
            </w:r>
            <w:r w:rsidR="00D91722">
              <w:t xml:space="preserve"> BYOB</w:t>
            </w:r>
            <w:r>
              <w:t xml:space="preserve"> (</w:t>
            </w:r>
            <w:r w:rsidR="00D91722">
              <w:t>Bring your own Booze and mix</w:t>
            </w:r>
            <w:r>
              <w:t>)</w:t>
            </w:r>
            <w:r w:rsidR="00D91722">
              <w:t>.</w:t>
            </w:r>
          </w:p>
          <w:p w14:paraId="254DD4DB" w14:textId="0358A221" w:rsidR="00D91722" w:rsidRDefault="00D91722" w:rsidP="00D91722">
            <w:pPr>
              <w:pStyle w:val="Subtitle"/>
            </w:pPr>
            <w:r>
              <w:t>It would be nice to do it like the no</w:t>
            </w:r>
            <w:r w:rsidR="002E1EE8">
              <w:t xml:space="preserve"> big deal picnic, to avoid duplicate side dishes</w:t>
            </w:r>
            <w:r w:rsidR="00B47D45">
              <w:t>.</w:t>
            </w:r>
            <w:r w:rsidR="00EF517E">
              <w:t xml:space="preserve"> </w:t>
            </w:r>
            <w:r w:rsidR="002E1EE8">
              <w:t xml:space="preserve"> </w:t>
            </w:r>
            <w:r w:rsidR="00EF517E">
              <w:t>June and I will supply hot beef and rolls.</w:t>
            </w:r>
            <w:r w:rsidR="001C57C1">
              <w:t xml:space="preserve">  </w:t>
            </w:r>
            <w:bookmarkStart w:id="0" w:name="_GoBack"/>
            <w:bookmarkEnd w:id="0"/>
          </w:p>
          <w:p w14:paraId="35EB8CA2" w14:textId="77777777" w:rsidR="00B47D45" w:rsidRDefault="00B47D45" w:rsidP="00EF517E">
            <w:pPr>
              <w:pStyle w:val="Subtitle"/>
            </w:pPr>
            <w:r>
              <w:t xml:space="preserve">If you have slides, videos </w:t>
            </w:r>
            <w:proofErr w:type="spellStart"/>
            <w:proofErr w:type="gramStart"/>
            <w:r>
              <w:t>dvd</w:t>
            </w:r>
            <w:proofErr w:type="spellEnd"/>
            <w:proofErr w:type="gramEnd"/>
            <w:r>
              <w:t xml:space="preserve"> or </w:t>
            </w:r>
            <w:proofErr w:type="spellStart"/>
            <w:r>
              <w:t>vh</w:t>
            </w:r>
            <w:r w:rsidR="00EF517E">
              <w:t>s</w:t>
            </w:r>
            <w:proofErr w:type="spellEnd"/>
            <w:r>
              <w:t xml:space="preserve"> tapes of motorcycles and</w:t>
            </w:r>
            <w:r w:rsidR="001C57C1">
              <w:t>/</w:t>
            </w:r>
            <w:r>
              <w:t>or the BBC, pl</w:t>
            </w:r>
            <w:r w:rsidR="002E1EE8">
              <w:t>ease bring them so we can view</w:t>
            </w:r>
            <w:r>
              <w:t xml:space="preserve"> </w:t>
            </w:r>
            <w:r w:rsidR="002E1EE8">
              <w:t xml:space="preserve">them </w:t>
            </w:r>
            <w:r>
              <w:t>during the party in the museum.</w:t>
            </w:r>
          </w:p>
          <w:p w14:paraId="287EE9BC" w14:textId="77777777" w:rsidR="00EF517E" w:rsidRDefault="001C57C1" w:rsidP="001C57C1">
            <w:pPr>
              <w:pStyle w:val="Subtitle"/>
            </w:pPr>
            <w:r>
              <w:t>If</w:t>
            </w:r>
            <w:r w:rsidR="002E1EE8">
              <w:t xml:space="preserve"> you would like to stay </w:t>
            </w:r>
            <w:r>
              <w:t xml:space="preserve">overnight </w:t>
            </w:r>
            <w:r w:rsidR="002E1EE8">
              <w:t xml:space="preserve">in </w:t>
            </w:r>
            <w:r>
              <w:t xml:space="preserve">the </w:t>
            </w:r>
            <w:r w:rsidR="002E1EE8">
              <w:t>Random Lake</w:t>
            </w:r>
            <w:r>
              <w:t xml:space="preserve"> area,</w:t>
            </w:r>
            <w:r w:rsidR="002E1EE8">
              <w:t xml:space="preserve"> here is the motel </w:t>
            </w:r>
            <w:r>
              <w:t>contact information.</w:t>
            </w:r>
          </w:p>
          <w:p w14:paraId="27D9A4B2" w14:textId="77777777" w:rsidR="001C57C1" w:rsidRDefault="001C57C1" w:rsidP="001C57C1">
            <w:pPr>
              <w:pStyle w:val="Subtitle"/>
            </w:pPr>
            <w:r>
              <w:t xml:space="preserve">Wisconsin Air Motel Random Lake </w:t>
            </w:r>
          </w:p>
          <w:p w14:paraId="258A2FC2" w14:textId="1895ED2B" w:rsidR="001C57C1" w:rsidRPr="004D280B" w:rsidRDefault="001C57C1" w:rsidP="00D22B71">
            <w:pPr>
              <w:pStyle w:val="Subtitle"/>
              <w:rPr>
                <w:color w:val="595959"/>
                <w:lang w:val="en"/>
              </w:rPr>
            </w:pPr>
            <w:r>
              <w:t>920-994-4501</w:t>
            </w:r>
          </w:p>
        </w:tc>
      </w:tr>
      <w:tr w:rsidR="001564C2" w14:paraId="7DFC9E73" w14:textId="77777777" w:rsidTr="0081727B">
        <w:trPr>
          <w:trHeight w:val="1962"/>
        </w:trPr>
        <w:tc>
          <w:tcPr>
            <w:tcW w:w="10512" w:type="dxa"/>
          </w:tcPr>
          <w:p w14:paraId="40BBC18A" w14:textId="77777777" w:rsidR="00017857" w:rsidRPr="004D280B" w:rsidRDefault="00017857" w:rsidP="002C1DCD">
            <w:pPr>
              <w:rPr>
                <w:lang w:val="en"/>
              </w:rPr>
            </w:pPr>
          </w:p>
        </w:tc>
      </w:tr>
    </w:tbl>
    <w:p w14:paraId="5F57A161" w14:textId="77777777" w:rsidR="002A068F" w:rsidRPr="001D48CC" w:rsidRDefault="002A068F" w:rsidP="001D48CC">
      <w:pPr>
        <w:spacing w:after="0"/>
        <w:jc w:val="left"/>
        <w:rPr>
          <w:sz w:val="4"/>
        </w:rPr>
      </w:pPr>
    </w:p>
    <w:sectPr w:rsidR="002A068F" w:rsidRPr="001D48CC" w:rsidSect="001D48CC">
      <w:headerReference w:type="default" r:id="rId12"/>
      <w:footerReference w:type="default" r:id="rId13"/>
      <w:headerReference w:type="first" r:id="rId14"/>
      <w:pgSz w:w="12240" w:h="15840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BC03C6" w14:textId="77777777" w:rsidR="008A4987" w:rsidRDefault="008A4987" w:rsidP="0068245E">
      <w:pPr>
        <w:spacing w:after="0"/>
      </w:pPr>
      <w:r>
        <w:separator/>
      </w:r>
    </w:p>
    <w:p w14:paraId="49E9AD07" w14:textId="77777777" w:rsidR="008A4987" w:rsidRDefault="008A4987"/>
    <w:p w14:paraId="249FC72D" w14:textId="77777777" w:rsidR="008A4987" w:rsidRDefault="008A4987"/>
  </w:endnote>
  <w:endnote w:type="continuationSeparator" w:id="0">
    <w:p w14:paraId="08462F74" w14:textId="77777777" w:rsidR="008A4987" w:rsidRDefault="008A4987" w:rsidP="0068245E">
      <w:pPr>
        <w:spacing w:after="0"/>
      </w:pPr>
      <w:r>
        <w:continuationSeparator/>
      </w:r>
    </w:p>
    <w:p w14:paraId="07971D9B" w14:textId="77777777" w:rsidR="008A4987" w:rsidRDefault="008A4987"/>
    <w:p w14:paraId="4B577A15" w14:textId="77777777" w:rsidR="008A4987" w:rsidRDefault="008A49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AC1B3" w14:textId="77777777"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8115BD">
      <w:rPr>
        <w:noProof/>
      </w:rPr>
      <w:t>2</w:t>
    </w:r>
    <w:r>
      <w:rPr>
        <w:noProof/>
      </w:rPr>
      <w:fldChar w:fldCharType="end"/>
    </w:r>
  </w:p>
  <w:p w14:paraId="1AC5B351" w14:textId="77777777" w:rsidR="00A11C55" w:rsidRDefault="00A11C55"/>
  <w:p w14:paraId="2D7CE240" w14:textId="77777777" w:rsidR="00113D4A" w:rsidRDefault="00113D4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A5E5FC" w14:textId="77777777" w:rsidR="008A4987" w:rsidRDefault="008A4987" w:rsidP="0068245E">
      <w:pPr>
        <w:spacing w:after="0"/>
      </w:pPr>
      <w:r>
        <w:separator/>
      </w:r>
    </w:p>
    <w:p w14:paraId="5574FE0A" w14:textId="77777777" w:rsidR="008A4987" w:rsidRDefault="008A4987"/>
    <w:p w14:paraId="0442AB77" w14:textId="77777777" w:rsidR="008A4987" w:rsidRDefault="008A4987"/>
  </w:footnote>
  <w:footnote w:type="continuationSeparator" w:id="0">
    <w:p w14:paraId="22294663" w14:textId="77777777" w:rsidR="008A4987" w:rsidRDefault="008A4987" w:rsidP="0068245E">
      <w:pPr>
        <w:spacing w:after="0"/>
      </w:pPr>
      <w:r>
        <w:continuationSeparator/>
      </w:r>
    </w:p>
    <w:p w14:paraId="247E0168" w14:textId="77777777" w:rsidR="008A4987" w:rsidRDefault="008A4987"/>
    <w:p w14:paraId="1108CA87" w14:textId="77777777" w:rsidR="008A4987" w:rsidRDefault="008A498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4429A" w14:textId="77777777" w:rsidR="002A068F" w:rsidRDefault="002A068F">
    <w:pPr>
      <w:pStyle w:val="Header"/>
    </w:pPr>
  </w:p>
  <w:p w14:paraId="195C0216" w14:textId="77777777" w:rsidR="00A11C55" w:rsidRDefault="00A11C55"/>
  <w:p w14:paraId="79C8CE4B" w14:textId="77777777" w:rsidR="00113D4A" w:rsidRDefault="00113D4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FF4FE7" w14:textId="77777777" w:rsidR="00C12433" w:rsidRDefault="002F38E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E183070" wp14:editId="5106ECC3">
              <wp:simplePos x="0" y="0"/>
              <wp:positionH relativeFrom="column">
                <wp:posOffset>552450</wp:posOffset>
              </wp:positionH>
              <wp:positionV relativeFrom="paragraph">
                <wp:posOffset>965905</wp:posOffset>
              </wp:positionV>
              <wp:extent cx="5961888" cy="5977059"/>
              <wp:effectExtent l="0" t="0" r="1270" b="5080"/>
              <wp:wrapNone/>
              <wp:docPr id="20" name="Group 20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888" cy="5977059"/>
                        <a:chOff x="0" y="0"/>
                        <a:chExt cx="5960110" cy="5975276"/>
                      </a:xfrm>
                    </wpg:grpSpPr>
                    <wps:wsp>
                      <wps:cNvPr id="193" name="Oval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 27" descr="Top circle of layer"/>
                      <wps:cNvSpPr>
                        <a:spLocks/>
                      </wps:cNvSpPr>
                      <wps:spPr>
                        <a:xfrm>
                          <a:off x="190517" y="507926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1E17C78" id="Group 20" o:spid="_x0000_s1026" style="position:absolute;margin-left:43.5pt;margin-top:76.05pt;width:469.45pt;height:470.65pt;z-index:251659264;mso-height-relative:margin" coordsize="59601,59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">
              <v:oval id="Oval 193" o:spid="_x0000_s1027" alt="Back accent circle" style="position:absolute;width:59601;height:59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utsMA&#10;AADcAAAADwAAAGRycy9kb3ducmV2LnhtbERPzWoCMRC+C75DmII3zWqprVujaK3UQ1vQ9gGGzXQT&#10;djNZNlHXtzcFwdt8fL8zX3auFidqg/WsYDzKQBAXXlsuFfz+bIcvIEJE1lh7JgUXCrBc9HtzzLU/&#10;855Oh1iKFMIhRwUmxiaXMhSGHIaRb4gT9+dbhzHBtpS6xXMKd7WcZNlUOrScGgw29GaoqA5Hp6D6&#10;PE5n2w/7tbHN8/jJfL+v965SavDQrV5BROriXXxz73SaP3uE/2fS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KutsMAAADcAAAADwAAAAAAAAAAAAAAAACYAgAAZHJzL2Rv&#10;d25yZXYueG1sUEsFBgAAAAAEAAQA9QAAAIgDAAAAAA==&#10;" fillcolor="windowText" stroked="f" strokeweight="1pt">
                <v:fill opacity="7967f"/>
                <v:stroke joinstyle="miter"/>
                <v:path arrowok="t"/>
              </v:oval>
              <v:oval id="Oval 27" o:spid="_x0000_s1028" alt="Top circle of layer" style="position:absolute;left:1905;top:5079;width:54673;height:546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7FOr8A&#10;AADbAAAADwAAAGRycy9kb3ducmV2LnhtbESPzQrCMBCE74LvEFbwpqkeVKpRRBA8ePGPXpdmbavN&#10;piRR69sbQfA4zMw3zGLVmlo8yfnKsoLRMAFBnFtdcaHgfNoOZiB8QNZYWyYFb/KwWnY7C0y1ffGB&#10;nsdQiAhhn6KCMoQmldLnJRn0Q9sQR+9qncEQpSukdviKcFPLcZJMpMGK40KJDW1Kyu/Hh1FQuMPl&#10;vTkn16yRFU1zd8v2k5NS/V67noMI1IZ/+NfeaQXjKXy/x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XsU6vwAAANsAAAAPAAAAAAAAAAAAAAAAAJgCAABkcnMvZG93bnJl&#10;di54bWxQSwUGAAAAAAQABAD1AAAAhAMAAAAA&#10;" fillcolor="#82b4b9 [3204]" stroked="f" strokeweight="1pt">
                <v:stroke joinstyle="miter"/>
                <v:path arrowok="t"/>
              </v:oval>
            </v:group>
          </w:pict>
        </mc:Fallback>
      </mc:AlternateContent>
    </w:r>
    <w:r w:rsidR="001564C2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11B5D7E6" wp14:editId="08284AFB">
              <wp:simplePos x="0" y="0"/>
              <wp:positionH relativeFrom="page">
                <wp:posOffset>0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Picture 29" descr="Food on a table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Rectangle 192" descr="Image washout object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4932719" id="Group 19" o:spid="_x0000_s1026" style="position:absolute;margin-left:0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alt="Food on a table." style="position:absolute;width:77724;height:57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I/1nCAAAA2gAAAA8AAABkcnMvZG93bnJldi54bWxEj8FqwzAQRO+B/oPYQm6J3BAa40YJbqHg&#10;o+2EQm+LtbVMrZWxVNv5+6pQyHGYmTfM8bzYXkw0+s6xgqdtAoK4cbrjVsH18r5JQfiArLF3TApu&#10;5OF8elgdMdNu5oqmOrQiQthnqMCEMGRS+saQRb91A3H0vtxoMUQ5tlKPOEe47eUuSZ6lxY7jgsGB&#10;3gw13/WPVUD7ap+WZljK13w+fOa+OCQfhVLrxyV/ARFoCffwf7vQCnbwdyXeAH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SP9ZwgAAANoAAAAPAAAAAAAAAAAAAAAAAJ8C&#10;AABkcnMvZG93bnJldi54bWxQSwUGAAAAAAQABAD3AAAAjgMAAAAA&#10;">
                <v:imagedata r:id="rId2" o:title="Food on a table"/>
                <v:path arrowok="t"/>
              </v:shape>
              <v:rect id="Rectangle 192" o:spid="_x0000_s1028" alt="Image washout object" style="position:absolute;width:77724;height:57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1FMIA&#10;AADcAAAADwAAAGRycy9kb3ducmV2LnhtbERPTWvCQBC9F/wPywi9NRtTEI2uIoLSQy9RDzkO2TGJ&#10;Zmdjdk3Sf98VCr3N433OejuaRvTUudqyglkUgyAurK65VHA5Hz4WIJxH1thYJgU/5GC7mbytMdV2&#10;4Iz6ky9FCGGXooLK+zaV0hUVGXSRbYkDd7WdQR9gV0rd4RDCTSOTOJ5LgzWHhgpb2ldU3E9Po2A3&#10;2ORxe1Bs88/v/JDdj8txb5R6n467FQhPo/8X/7m/dJi/TOD1TLh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inUUwgAAANwAAAAPAAAAAAAAAAAAAAAAAJgCAABkcnMvZG93&#10;bnJldi54bWxQSwUGAAAAAAQABAD1AAAAhwMAAAAA&#10;" fillcolor="windowText" stroked="f" strokeweight="1pt">
                <v:fill opacity="26214f"/>
                <v:path arrowok="t"/>
              </v:rect>
              <w10:wrap anchorx="page" anchory="page"/>
            </v:group>
          </w:pict>
        </mc:Fallback>
      </mc:AlternateContent>
    </w:r>
    <w:r w:rsidR="00532C3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722"/>
    <w:rsid w:val="00017857"/>
    <w:rsid w:val="0003220B"/>
    <w:rsid w:val="00060C11"/>
    <w:rsid w:val="000E33EA"/>
    <w:rsid w:val="00113D4A"/>
    <w:rsid w:val="001564C2"/>
    <w:rsid w:val="001570B2"/>
    <w:rsid w:val="001624C3"/>
    <w:rsid w:val="001646E8"/>
    <w:rsid w:val="001C57C1"/>
    <w:rsid w:val="001D48CC"/>
    <w:rsid w:val="00204149"/>
    <w:rsid w:val="00204FC5"/>
    <w:rsid w:val="00220400"/>
    <w:rsid w:val="002733AA"/>
    <w:rsid w:val="00285988"/>
    <w:rsid w:val="002A068F"/>
    <w:rsid w:val="002C1DCD"/>
    <w:rsid w:val="002D65B6"/>
    <w:rsid w:val="002E1EE8"/>
    <w:rsid w:val="002F38E6"/>
    <w:rsid w:val="0032326A"/>
    <w:rsid w:val="003418A5"/>
    <w:rsid w:val="00381D12"/>
    <w:rsid w:val="00381ECC"/>
    <w:rsid w:val="0039194A"/>
    <w:rsid w:val="003C5628"/>
    <w:rsid w:val="003C7EF8"/>
    <w:rsid w:val="004611DB"/>
    <w:rsid w:val="004A042C"/>
    <w:rsid w:val="004B3546"/>
    <w:rsid w:val="004C6C85"/>
    <w:rsid w:val="004D280B"/>
    <w:rsid w:val="00505A31"/>
    <w:rsid w:val="005116DB"/>
    <w:rsid w:val="00532C3C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13F12"/>
    <w:rsid w:val="007A4EDB"/>
    <w:rsid w:val="007C4762"/>
    <w:rsid w:val="008115BD"/>
    <w:rsid w:val="0081727B"/>
    <w:rsid w:val="00834305"/>
    <w:rsid w:val="00852EB7"/>
    <w:rsid w:val="008770A1"/>
    <w:rsid w:val="00884BB4"/>
    <w:rsid w:val="00897FB4"/>
    <w:rsid w:val="008A4987"/>
    <w:rsid w:val="008E41D2"/>
    <w:rsid w:val="009124DD"/>
    <w:rsid w:val="0094423C"/>
    <w:rsid w:val="00A11C5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47D45"/>
    <w:rsid w:val="00BD6DAD"/>
    <w:rsid w:val="00BF6F64"/>
    <w:rsid w:val="00C0444E"/>
    <w:rsid w:val="00C12433"/>
    <w:rsid w:val="00C25D86"/>
    <w:rsid w:val="00C67FD5"/>
    <w:rsid w:val="00C93A32"/>
    <w:rsid w:val="00CA58D1"/>
    <w:rsid w:val="00CE754C"/>
    <w:rsid w:val="00CF207A"/>
    <w:rsid w:val="00D216F4"/>
    <w:rsid w:val="00D22B71"/>
    <w:rsid w:val="00D37285"/>
    <w:rsid w:val="00D529A9"/>
    <w:rsid w:val="00D65C24"/>
    <w:rsid w:val="00D91722"/>
    <w:rsid w:val="00E402F3"/>
    <w:rsid w:val="00E43EFE"/>
    <w:rsid w:val="00E73EAC"/>
    <w:rsid w:val="00EC54E5"/>
    <w:rsid w:val="00ED7866"/>
    <w:rsid w:val="00EF517E"/>
    <w:rsid w:val="00F0092F"/>
    <w:rsid w:val="00F46436"/>
    <w:rsid w:val="00F5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46BD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unhideWhenUsed="0" w:qFormat="1"/>
    <w:lsdException w:name="heading 8" w:uiPriority="9" w:qFormat="1"/>
    <w:lsdException w:name="heading 9" w:uiPriority="9" w:qFormat="1"/>
    <w:lsdException w:name="toc 1" w:uiPriority="39" w:unhideWhenUsed="0"/>
    <w:lsdException w:name="toc 2" w:uiPriority="39" w:unhideWhenUsed="0"/>
    <w:lsdException w:name="toc 3" w:uiPriority="39" w:unhideWhenUsed="0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TableNormal"/>
    <w:uiPriority w:val="46"/>
    <w:rsid w:val="00897FB4"/>
    <w:tblPr>
      <w:tblStyleRowBandSize w:val="1"/>
      <w:tblStyleColBandSize w:val="1"/>
      <w:tblInd w:w="0" w:type="dxa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TableNormal"/>
    <w:uiPriority w:val="49"/>
    <w:rsid w:val="00897FB4"/>
    <w:tblPr>
      <w:tblStyleRowBandSize w:val="1"/>
      <w:tblStyleColBandSize w:val="1"/>
      <w:tblInd w:w="0" w:type="dxa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unhideWhenUsed="0" w:qFormat="1"/>
    <w:lsdException w:name="heading 8" w:uiPriority="9" w:qFormat="1"/>
    <w:lsdException w:name="heading 9" w:uiPriority="9" w:qFormat="1"/>
    <w:lsdException w:name="toc 1" w:uiPriority="39" w:unhideWhenUsed="0"/>
    <w:lsdException w:name="toc 2" w:uiPriority="39" w:unhideWhenUsed="0"/>
    <w:lsdException w:name="toc 3" w:uiPriority="39" w:unhideWhenUsed="0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TableNormal"/>
    <w:uiPriority w:val="46"/>
    <w:rsid w:val="00897FB4"/>
    <w:tblPr>
      <w:tblStyleRowBandSize w:val="1"/>
      <w:tblStyleColBandSize w:val="1"/>
      <w:tblInd w:w="0" w:type="dxa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TableNormal"/>
    <w:uiPriority w:val="49"/>
    <w:rsid w:val="00897FB4"/>
    <w:tblPr>
      <w:tblStyleRowBandSize w:val="1"/>
      <w:tblStyleColBandSize w:val="1"/>
      <w:tblInd w:w="0" w:type="dxa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Circle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C839B6-77CE-43D0-8D96-BF4CABBCF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Circle flyer</Template>
  <TotalTime>0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2023-10-13T20:05:00Z</dcterms:created>
  <dcterms:modified xsi:type="dcterms:W3CDTF">2023-10-13T20:05:00Z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